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8D63FA3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650A9C">
        <w:rPr>
          <w:kern w:val="3"/>
          <w:lang w:val="en-US" w:eastAsia="ar-SA"/>
        </w:rPr>
        <w:t>01.10.2026.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225F4B2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650A9C">
        <w:rPr>
          <w:b/>
          <w:bCs/>
          <w:kern w:val="3"/>
          <w:lang w:val="sr-Cyrl-RS" w:eastAsia="ar-SA"/>
        </w:rPr>
        <w:t>Калај шипка и смеша за лемљење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48716C7" w:rsidR="00EC05A7" w:rsidRPr="00650A9C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650A9C">
        <w:rPr>
          <w:b/>
          <w:kern w:val="3"/>
          <w:lang w:val="sr-Cyrl-RS" w:eastAsia="ar-SA"/>
        </w:rPr>
        <w:t xml:space="preserve"> До 70.000,00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3F2DCD74" w:rsidR="00EC05A7" w:rsidRPr="00D5009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  <w:r w:rsidR="00D50099">
        <w:rPr>
          <w:b/>
          <w:kern w:val="3"/>
          <w:lang w:eastAsia="ar-SA"/>
        </w:rPr>
        <w:t xml:space="preserve"> </w:t>
      </w:r>
      <w:r w:rsidR="00D50099">
        <w:rPr>
          <w:b/>
          <w:kern w:val="3"/>
          <w:lang w:val="sr-Cyrl-RS" w:eastAsia="ar-SA"/>
        </w:rPr>
        <w:t>У случају да и цене буду једнаке следећи критеријум за прихватање најниже понуде је рок испоруке (добиће понуђач који је навео краћи рок испоруке),у случају да је и рок испоруке исти следећи критеријум је гарантни период (добиће понуђач са дужом гаранцијом).</w:t>
      </w:r>
      <w:r w:rsidR="00EA49A0">
        <w:rPr>
          <w:b/>
          <w:kern w:val="3"/>
          <w:lang w:val="sr-Cyrl-RS" w:eastAsia="ar-SA"/>
        </w:rPr>
        <w:t xml:space="preserve"> У случају да сви од наведених критеријума буду идентични </w:t>
      </w:r>
      <w:r w:rsidR="00E863FE">
        <w:rPr>
          <w:b/>
          <w:kern w:val="3"/>
          <w:lang w:val="sr-Cyrl-RS" w:eastAsia="ar-SA"/>
        </w:rPr>
        <w:t>вршиће се жреб у</w:t>
      </w:r>
      <w:r w:rsidR="00C47C2C">
        <w:rPr>
          <w:b/>
          <w:kern w:val="3"/>
          <w:lang w:val="sr-Cyrl-RS" w:eastAsia="ar-SA"/>
        </w:rPr>
        <w:t>з</w:t>
      </w:r>
      <w:r w:rsidR="00E863FE">
        <w:rPr>
          <w:b/>
          <w:kern w:val="3"/>
          <w:lang w:val="sr-Cyrl-RS" w:eastAsia="ar-SA"/>
        </w:rPr>
        <w:t xml:space="preserve"> присуству понуђача. </w:t>
      </w:r>
      <w:r w:rsidR="00C47C2C">
        <w:rPr>
          <w:b/>
          <w:kern w:val="3"/>
          <w:lang w:val="sr-Cyrl-RS" w:eastAsia="ar-SA"/>
        </w:rPr>
        <w:t>Уколико се неко од понуђача не појави на жребу сматраће се да је одустао од набавке.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B910E2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650A9C">
        <w:rPr>
          <w:kern w:val="3"/>
          <w:lang w:val="sr-Cyrl-RS" w:eastAsia="ar-SA"/>
        </w:rPr>
        <w:t>06.10.2026.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0F92C2D9" w14:textId="7327B050" w:rsidR="00650A9C" w:rsidRPr="00A3396B" w:rsidRDefault="00650A9C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    063/113-45-73</w:t>
      </w:r>
    </w:p>
    <w:sectPr w:rsidR="00650A9C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39F93" w14:textId="77777777" w:rsidR="0076256B" w:rsidRDefault="0076256B">
      <w:r>
        <w:separator/>
      </w:r>
    </w:p>
  </w:endnote>
  <w:endnote w:type="continuationSeparator" w:id="0">
    <w:p w14:paraId="2B7F13A2" w14:textId="77777777" w:rsidR="0076256B" w:rsidRDefault="00762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12C56" w14:textId="77777777" w:rsidR="0076256B" w:rsidRDefault="0076256B">
      <w:r>
        <w:separator/>
      </w:r>
    </w:p>
  </w:footnote>
  <w:footnote w:type="continuationSeparator" w:id="0">
    <w:p w14:paraId="5D9418A4" w14:textId="77777777" w:rsidR="0076256B" w:rsidRDefault="00762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234572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223C1F"/>
    <w:rsid w:val="0039006E"/>
    <w:rsid w:val="00434B37"/>
    <w:rsid w:val="004913EC"/>
    <w:rsid w:val="005A22F0"/>
    <w:rsid w:val="005C2B67"/>
    <w:rsid w:val="00637114"/>
    <w:rsid w:val="00650A9C"/>
    <w:rsid w:val="00686D67"/>
    <w:rsid w:val="006B761D"/>
    <w:rsid w:val="00707CE2"/>
    <w:rsid w:val="007260CD"/>
    <w:rsid w:val="0076256B"/>
    <w:rsid w:val="00824215"/>
    <w:rsid w:val="008432DD"/>
    <w:rsid w:val="00864A03"/>
    <w:rsid w:val="008F1A79"/>
    <w:rsid w:val="00942F87"/>
    <w:rsid w:val="009476C7"/>
    <w:rsid w:val="00955644"/>
    <w:rsid w:val="00986A94"/>
    <w:rsid w:val="00A3396B"/>
    <w:rsid w:val="00C47C2C"/>
    <w:rsid w:val="00C869B3"/>
    <w:rsid w:val="00CB64FA"/>
    <w:rsid w:val="00D409D4"/>
    <w:rsid w:val="00D50099"/>
    <w:rsid w:val="00DE678A"/>
    <w:rsid w:val="00DF5CD7"/>
    <w:rsid w:val="00E34ADE"/>
    <w:rsid w:val="00E45924"/>
    <w:rsid w:val="00E863FE"/>
    <w:rsid w:val="00E8787C"/>
    <w:rsid w:val="00E97BE4"/>
    <w:rsid w:val="00EA49A0"/>
    <w:rsid w:val="00EC05A7"/>
    <w:rsid w:val="00EC7BBA"/>
    <w:rsid w:val="00F16721"/>
    <w:rsid w:val="00FB3D38"/>
    <w:rsid w:val="00FF40B2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57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2026-10-01T05:42:00Z</dcterms:modified>
</cp:coreProperties>
</file>